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5" w:beforeLines="100" w:beforeAutospacing="0"/>
        <w:ind w:left="0" w:leftChars="0" w:firstLine="0" w:firstLineChars="0"/>
        <w:jc w:val="center"/>
        <w:rPr>
          <w:rFonts w:ascii="方正小标宋_GBK" w:hAnsi="Calibri" w:eastAsia="方正小标宋_GBK" w:cs="Times New Roman"/>
          <w:sz w:val="40"/>
          <w:szCs w:val="44"/>
        </w:rPr>
      </w:pPr>
      <w:r>
        <w:rPr>
          <w:rFonts w:hint="eastAsia" w:ascii="方正小标宋_GBK" w:hAnsi="Calibri" w:eastAsia="方正小标宋_GBK" w:cs="Times New Roman"/>
          <w:sz w:val="40"/>
          <w:szCs w:val="44"/>
        </w:rPr>
        <w:t>云南工贸职业技术学院</w:t>
      </w:r>
      <w:r>
        <w:rPr>
          <w:rFonts w:hint="eastAsia" w:ascii="方正小标宋_GBK" w:hAnsi="Calibri" w:eastAsia="方正小标宋_GBK" w:cs="Times New Roman"/>
          <w:sz w:val="40"/>
          <w:szCs w:val="44"/>
          <w:lang w:val="en-US" w:eastAsia="zh-CN"/>
        </w:rPr>
        <w:t>学生</w:t>
      </w:r>
      <w:r>
        <w:rPr>
          <w:rFonts w:hint="eastAsia" w:ascii="方正小标宋_GBK" w:hAnsi="Calibri" w:eastAsia="方正小标宋_GBK" w:cs="Times New Roman"/>
          <w:sz w:val="40"/>
          <w:szCs w:val="44"/>
        </w:rPr>
        <w:t>勤工助学申请表</w:t>
      </w:r>
    </w:p>
    <w:tbl>
      <w:tblPr>
        <w:tblStyle w:val="4"/>
        <w:tblpPr w:leftFromText="180" w:rightFromText="180" w:vertAnchor="text" w:horzAnchor="page" w:tblpXSpec="center" w:tblpY="294"/>
        <w:tblOverlap w:val="never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349"/>
        <w:gridCol w:w="746"/>
        <w:gridCol w:w="854"/>
        <w:gridCol w:w="609"/>
        <w:gridCol w:w="950"/>
        <w:gridCol w:w="2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 名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854" w:type="dxa"/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2608" w:type="dxa"/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5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   级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学  号 </w:t>
            </w:r>
          </w:p>
        </w:tc>
        <w:tc>
          <w:tcPr>
            <w:tcW w:w="2608" w:type="dxa"/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学生本人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机</w:t>
            </w:r>
          </w:p>
        </w:tc>
        <w:tc>
          <w:tcPr>
            <w:tcW w:w="2608" w:type="dxa"/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家庭地址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家庭联系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话</w:t>
            </w:r>
          </w:p>
        </w:tc>
        <w:tc>
          <w:tcPr>
            <w:tcW w:w="2608" w:type="dxa"/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有何特长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2608" w:type="dxa"/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8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学生申请勤工助学的理由及承诺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本人家庭经济属于：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一般困难□  困难□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特别困难□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困难□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申请勤工助学理由说明：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本人每周可以参加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次合计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小时勤工助学岗位工作。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 w:firstLine="3360" w:firstLineChars="14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 w:firstLine="3360" w:firstLineChars="14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 w:firstLine="3360" w:firstLineChars="14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6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系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7116" w:type="dxa"/>
            <w:gridSpan w:val="6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7" w:beforeLines="85" w:beforeAutospacing="0"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以上内容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 □ 否 □　属实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200" w:right="0" w:rightChars="0"/>
              <w:jc w:val="both"/>
              <w:textAlignment w:val="auto"/>
              <w:outlineLvl w:val="9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该生是 一般困难□  困难□  特别困难□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不困难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□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200" w:right="0" w:rightChars="0"/>
              <w:jc w:val="both"/>
              <w:textAlignment w:val="auto"/>
              <w:outlineLvl w:val="9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该生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在校期间是否表现良好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□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□）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87" w:afterLines="27" w:afterAutospacing="0" w:line="360" w:lineRule="exact"/>
              <w:ind w:leftChars="200" w:right="0" w:rightChars="0"/>
              <w:jc w:val="both"/>
              <w:textAlignment w:val="auto"/>
              <w:outlineLvl w:val="9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3.是否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同意该生参加勤工助学（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□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□）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87" w:afterLines="27" w:afterAutospacing="0" w:line="360" w:lineRule="exact"/>
              <w:ind w:leftChars="200" w:right="0" w:rightChars="0"/>
              <w:jc w:val="both"/>
              <w:textAlignment w:val="auto"/>
              <w:outlineLvl w:val="9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87" w:afterLines="27" w:afterAutospacing="0"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辅导员签名：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班主任签名：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87" w:afterLines="27" w:afterAutospacing="0"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              系负责人签字（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盖章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166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用工部门</w:t>
            </w: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3558" w:type="dxa"/>
            <w:gridSpan w:val="4"/>
            <w:vAlign w:val="top"/>
          </w:tcPr>
          <w:p>
            <w:pPr>
              <w:spacing w:before="315" w:beforeLines="100" w:beforeAutospacing="0"/>
              <w:ind w:firstLine="482" w:firstLineChars="20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 xml:space="preserve">同意该生到我部门上岗。每周工作（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）次合计（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 xml:space="preserve"> ）小时；</w:t>
            </w:r>
          </w:p>
          <w:p>
            <w:pP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岗位类别为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：</w:t>
            </w:r>
          </w:p>
          <w:p>
            <w:pPr>
              <w:ind w:firstLine="240" w:firstLineChars="100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□校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内固定岗位</w:t>
            </w:r>
          </w:p>
          <w:p>
            <w:pPr>
              <w:ind w:firstLine="240" w:firstLineChars="100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校内临时岗位</w:t>
            </w:r>
          </w:p>
          <w:p>
            <w:pPr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558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本部门未录用家庭经济困难学生原因说明：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1664" w:type="dxa"/>
            <w:vMerge w:val="continue"/>
            <w:vAlign w:val="center"/>
          </w:tcPr>
          <w:p/>
        </w:tc>
        <w:tc>
          <w:tcPr>
            <w:tcW w:w="7116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用工部门负责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人（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）：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2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勤工助学办公室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after="159" w:afterLines="50" w:afterAutospacing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负责人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签章：</w:t>
            </w:r>
          </w:p>
          <w:p>
            <w:pPr>
              <w:spacing w:beforeAutospacing="0" w:afterAutospacing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6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 注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注：1.本表A4纸双面打印，且后附学生本人课表</w:t>
      </w:r>
      <w:bookmarkStart w:id="0" w:name="_GoBack"/>
      <w:bookmarkEnd w:id="0"/>
      <w:r>
        <w:rPr>
          <w:rFonts w:hint="eastAsia"/>
          <w:lang w:val="en-US" w:eastAsia="zh-CN"/>
        </w:rPr>
        <w:t>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每名学生只能在一个校内勤工助学岗位工作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3.学生本人填写第一页内容后需手写签字，并交由系审核，各系审核后统一将此表交至学生处（学生工作部）。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仿宋_GB2312" w:hAnsi="方正小标宋简体" w:eastAsia="仿宋_GB2312" w:cs="方正小标宋简体"/>
        <w:sz w:val="24"/>
        <w:szCs w:val="24"/>
      </w:rPr>
    </w:pPr>
    <w:r>
      <w:rPr>
        <w:rFonts w:hint="eastAsia" w:ascii="仿宋_GB2312" w:hAnsi="方正小标宋简体" w:eastAsia="仿宋_GB2312" w:cs="方正小标宋简体"/>
        <w:sz w:val="24"/>
        <w:szCs w:val="24"/>
      </w:rPr>
      <w:t>附件</w:t>
    </w:r>
    <w:r>
      <w:rPr>
        <w:rFonts w:hint="eastAsia" w:ascii="仿宋_GB2312" w:hAnsi="方正小标宋简体" w:eastAsia="仿宋_GB2312" w:cs="方正小标宋简体"/>
        <w:sz w:val="24"/>
        <w:szCs w:val="24"/>
        <w:lang w:val="en-US" w:eastAsia="zh-CN"/>
      </w:rPr>
      <w:t>2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wOGQ1NzhjYTg1MWM3OGYwYTgxNzk2ZWM1MmNlNjEifQ=="/>
  </w:docVars>
  <w:rsids>
    <w:rsidRoot w:val="2F074220"/>
    <w:rsid w:val="1106700C"/>
    <w:rsid w:val="159E79B7"/>
    <w:rsid w:val="1C5E4A41"/>
    <w:rsid w:val="203F6D8B"/>
    <w:rsid w:val="2F074220"/>
    <w:rsid w:val="35131CDF"/>
    <w:rsid w:val="37665D94"/>
    <w:rsid w:val="4D1B0DC9"/>
    <w:rsid w:val="62877D34"/>
    <w:rsid w:val="6D535020"/>
    <w:rsid w:val="75E7126A"/>
    <w:rsid w:val="772B489A"/>
    <w:rsid w:val="7A9E0373"/>
    <w:rsid w:val="7EC2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2</Pages>
  <Words>434</Words>
  <Characters>442</Characters>
  <Lines>0</Lines>
  <Paragraphs>0</Paragraphs>
  <TotalTime>1</TotalTime>
  <ScaleCrop>false</ScaleCrop>
  <LinksUpToDate>false</LinksUpToDate>
  <CharactersWithSpaces>729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2018-08-21T03:36:00Z</dcterms:created>
  <dc:creator>不吐骨头的猫</dc:creator>
  <cp:lastModifiedBy>刘雪梅</cp:lastModifiedBy>
  <dcterms:modified xsi:type="dcterms:W3CDTF">2022-09-16T03:13:35Z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1CB1B8E83BEE43C5863CAADA819506B6</vt:lpwstr>
  </property>
</Properties>
</file>